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4BB87" w14:textId="6CDF1E72" w:rsidR="00031F7B" w:rsidRDefault="00031F7B" w:rsidP="00031F7B">
      <w:r w:rsidRPr="005A5F74">
        <w:t>U heeft het ongetwijfeld gezien: de werkzaamheden aan de Oost-West As naderen het einde! Hopelijk bent u net zo trots op het eindresultaat als wij.</w:t>
      </w:r>
      <w:r w:rsidRPr="005A5F74">
        <w:br/>
        <w:t>Drie jaar is er hard gewerkt om het noodzakelijke onderhoud aan de Muiderstraatweg en de Hartveldseweg uit te voeren en daarbij tevens een kwaliteitsslag aan te brengen.</w:t>
      </w:r>
      <w:r w:rsidRPr="005A5F74">
        <w:br/>
        <w:t>Het resultaat mag er zijn: een  groene boulevard door Diemen, met een mix van verschillende boomsoorten, wat bijdraagt aan de biodiversiteit. Een boulevard waar meer bomen staan dan er stonden. Een boulevard met fijne zitplekken en bijzondere kunstwerken. Met nieuwe tramrails, nieuwe bestrating, moderne verlichting: kortom een visitekaartje voor onze gemeente!</w:t>
      </w:r>
      <w:r>
        <w:t xml:space="preserve"> Wat ons nog rest, is de inrichting van een deel van de boulevard tegenover </w:t>
      </w:r>
      <w:bookmarkStart w:id="0" w:name="_GoBack"/>
      <w:bookmarkEnd w:id="0"/>
      <w:r>
        <w:t>het kerkplein</w:t>
      </w:r>
      <w:r w:rsidR="00155DC9">
        <w:t xml:space="preserve"> </w:t>
      </w:r>
      <w:r w:rsidR="00155DC9" w:rsidRPr="004632FC">
        <w:t>en de inrichting van het kerkplein zelf.</w:t>
      </w:r>
    </w:p>
    <w:p w14:paraId="0D8AE7F0" w14:textId="3B3FDE62" w:rsidR="00031F7B" w:rsidRPr="005A5F74" w:rsidRDefault="00031F7B" w:rsidP="00031F7B">
      <w:r w:rsidRPr="005A5F74">
        <w:t>Met genoegen kan ik u berichten dat er</w:t>
      </w:r>
      <w:r>
        <w:t xml:space="preserve"> in goed overleg </w:t>
      </w:r>
      <w:r w:rsidRPr="005A5F74">
        <w:t xml:space="preserve">met het bestuur van de RK parochie St’ Petrusbanden </w:t>
      </w:r>
      <w:r>
        <w:t>een ontwerp is gemaakt voor</w:t>
      </w:r>
      <w:r w:rsidRPr="005A5F74">
        <w:t xml:space="preserve"> de herinrichting van het terrein rondom de kerk.</w:t>
      </w:r>
      <w:r w:rsidR="00155DC9">
        <w:t xml:space="preserve"> </w:t>
      </w:r>
      <w:r w:rsidR="00155DC9" w:rsidRPr="004632FC">
        <w:t>Het voorplein en parkeerterrein zijn eigendom van de kerk</w:t>
      </w:r>
      <w:r w:rsidR="00051451" w:rsidRPr="004632FC">
        <w:t>.</w:t>
      </w:r>
      <w:r w:rsidRPr="005A5F74">
        <w:t xml:space="preserve"> Het terrein krijgt een mooie groene inrichting die qua uitstraling en sfeer aansluit op de Oost-West As</w:t>
      </w:r>
      <w:r>
        <w:t>. T</w:t>
      </w:r>
      <w:r w:rsidRPr="005A5F74">
        <w:t>egelijkertijd blijft het mogelijk om dichtbij de kerk te parkeren indien dat noodzakelijk is.</w:t>
      </w:r>
      <w:r>
        <w:t xml:space="preserve"> De</w:t>
      </w:r>
      <w:r w:rsidRPr="005A5F74">
        <w:t xml:space="preserve"> ondernemers bij het plein (de visboer en de bloemenman)</w:t>
      </w:r>
      <w:r>
        <w:t xml:space="preserve"> krijgen een nieuwe locatie en</w:t>
      </w:r>
      <w:r w:rsidRPr="005A5F74">
        <w:t xml:space="preserve"> </w:t>
      </w:r>
      <w:r>
        <w:t>zijn daar zeer tevreden mee.</w:t>
      </w:r>
      <w:r w:rsidRPr="005A5F74">
        <w:br/>
        <w:t>Nu er duidelijkheid is over de inrichting van het kerkplein</w:t>
      </w:r>
      <w:r>
        <w:t>, kunnen we het laatste</w:t>
      </w:r>
      <w:r w:rsidRPr="005A5F74">
        <w:t xml:space="preserve"> deel van </w:t>
      </w:r>
      <w:r>
        <w:t xml:space="preserve">de Oost-West As afronden: </w:t>
      </w:r>
      <w:r w:rsidRPr="005A5F74">
        <w:t>de boulevard aan de overkant van het plein</w:t>
      </w:r>
      <w:r>
        <w:t>. We gaan dit gebied</w:t>
      </w:r>
      <w:r w:rsidRPr="005A5F74">
        <w:t xml:space="preserve"> </w:t>
      </w:r>
      <w:proofErr w:type="spellStart"/>
      <w:r w:rsidRPr="005A5F74">
        <w:t>vergroenen</w:t>
      </w:r>
      <w:proofErr w:type="spellEnd"/>
      <w:r>
        <w:t xml:space="preserve"> en inrichten </w:t>
      </w:r>
      <w:r w:rsidRPr="005A5F74">
        <w:t>met kleurige vaste planten,</w:t>
      </w:r>
      <w:r>
        <w:t xml:space="preserve"> nieuwe</w:t>
      </w:r>
      <w:r w:rsidRPr="005A5F74">
        <w:t xml:space="preserve"> bomen en een groot zitelement. </w:t>
      </w:r>
      <w:r>
        <w:t xml:space="preserve">In </w:t>
      </w:r>
      <w:r w:rsidRPr="005A5F74">
        <w:t xml:space="preserve">de </w:t>
      </w:r>
      <w:proofErr w:type="spellStart"/>
      <w:r w:rsidRPr="005A5F74">
        <w:t>Weespertrekvaart</w:t>
      </w:r>
      <w:proofErr w:type="spellEnd"/>
      <w:r>
        <w:t xml:space="preserve"> wordt later dit jaar een vlonder</w:t>
      </w:r>
      <w:r w:rsidRPr="005A5F74">
        <w:t xml:space="preserve"> geplaatst die vanaf de boulevard bereikt kan worden.</w:t>
      </w:r>
      <w:r>
        <w:t xml:space="preserve"> </w:t>
      </w:r>
      <w:r w:rsidRPr="005A5F74">
        <w:t>De kosten voor de</w:t>
      </w:r>
      <w:r>
        <w:t>ze</w:t>
      </w:r>
      <w:r w:rsidRPr="005A5F74">
        <w:t xml:space="preserve"> </w:t>
      </w:r>
      <w:r>
        <w:t>werkzaamheden</w:t>
      </w:r>
      <w:r w:rsidRPr="005A5F74">
        <w:t xml:space="preserve"> vallen binnen het projectbudget.</w:t>
      </w:r>
      <w:r w:rsidRPr="005A5F74">
        <w:br/>
        <w:t>In maart starten we met de uitvoering van de werkzaamheden.</w:t>
      </w:r>
      <w:r w:rsidRPr="005A5F74">
        <w:br/>
        <w:t>Als bijlage treft u een tekening van de nieuwe inrichting aan.</w:t>
      </w:r>
    </w:p>
    <w:p w14:paraId="521FBDB0" w14:textId="54EF76FD" w:rsidR="00394D8A" w:rsidRDefault="00394D8A" w:rsidP="00250EB9">
      <w:pPr>
        <w:rPr>
          <w:szCs w:val="22"/>
        </w:rPr>
        <w:sectPr w:rsidR="00394D8A" w:rsidSect="005803E7">
          <w:headerReference w:type="default" r:id="rId8"/>
          <w:footerReference w:type="first" r:id="rId9"/>
          <w:pgSz w:w="11906" w:h="16838"/>
          <w:pgMar w:top="1418" w:right="1418" w:bottom="1242" w:left="1418" w:header="709" w:footer="709" w:gutter="0"/>
          <w:cols w:space="708"/>
          <w:docGrid w:linePitch="360"/>
        </w:sectPr>
      </w:pPr>
    </w:p>
    <w:p w14:paraId="7350936D" w14:textId="77777777" w:rsidR="007918BD" w:rsidRDefault="007918BD" w:rsidP="00484DBB">
      <w:pPr>
        <w:pStyle w:val="Geenafstand"/>
        <w:rPr>
          <w:rFonts w:ascii="Arial" w:hAnsi="Arial" w:cs="Arial"/>
        </w:rPr>
      </w:pPr>
    </w:p>
    <w:sectPr w:rsidR="007918BD" w:rsidSect="005803E7">
      <w:headerReference w:type="default" r:id="rId10"/>
      <w:footerReference w:type="default" r:id="rId11"/>
      <w:type w:val="continuous"/>
      <w:pgSz w:w="11906" w:h="16838"/>
      <w:pgMar w:top="1418" w:right="1418" w:bottom="124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736FE" w14:textId="77777777" w:rsidR="000C4082" w:rsidRDefault="000C4082" w:rsidP="000C4082">
      <w:r>
        <w:separator/>
      </w:r>
    </w:p>
  </w:endnote>
  <w:endnote w:type="continuationSeparator" w:id="0">
    <w:p w14:paraId="44AAA1BA" w14:textId="77777777" w:rsidR="000C4082" w:rsidRDefault="000C4082" w:rsidP="000C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A9C2F" w14:textId="77777777" w:rsidR="000C4082" w:rsidRDefault="000C4082" w:rsidP="00A4695A">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76C29" w14:textId="77777777" w:rsidR="005803E7" w:rsidRDefault="005803E7" w:rsidP="005803E7">
    <w:pPr>
      <w:pStyle w:val="Voettekst"/>
      <w:jc w:val="center"/>
    </w:pPr>
    <w:r>
      <w:t xml:space="preserve">Pagina </w:t>
    </w:r>
    <w:r w:rsidR="002D6C7D">
      <w:fldChar w:fldCharType="begin"/>
    </w:r>
    <w:r>
      <w:instrText xml:space="preserve"> PAGE   \* MERGEFORMAT </w:instrText>
    </w:r>
    <w:r w:rsidR="002D6C7D">
      <w:fldChar w:fldCharType="separate"/>
    </w:r>
    <w:r w:rsidR="007918BD">
      <w:rPr>
        <w:noProof/>
      </w:rPr>
      <w:t>2</w:t>
    </w:r>
    <w:r w:rsidR="002D6C7D">
      <w:fldChar w:fldCharType="end"/>
    </w:r>
    <w:r>
      <w:t xml:space="preserve"> van </w:t>
    </w:r>
    <w:r w:rsidR="004632FC">
      <w:fldChar w:fldCharType="begin"/>
    </w:r>
    <w:r w:rsidR="004632FC">
      <w:instrText xml:space="preserve"> NUMPAGES   \* MERGEFORMAT </w:instrText>
    </w:r>
    <w:r w:rsidR="004632FC">
      <w:fldChar w:fldCharType="separate"/>
    </w:r>
    <w:r w:rsidR="007918BD">
      <w:rPr>
        <w:noProof/>
      </w:rPr>
      <w:t>1</w:t>
    </w:r>
    <w:r w:rsidR="004632FC">
      <w:rPr>
        <w:noProof/>
      </w:rPr>
      <w:fldChar w:fldCharType="end"/>
    </w:r>
  </w:p>
  <w:p w14:paraId="60FD563B" w14:textId="77777777" w:rsidR="005803E7" w:rsidRPr="005803E7" w:rsidRDefault="002D6C7D" w:rsidP="005803E7">
    <w:pPr>
      <w:pStyle w:val="Voettekst"/>
      <w:jc w:val="center"/>
    </w:pPr>
    <w:r>
      <w:rPr>
        <w:noProof/>
      </w:rPr>
      <w:fldChar w:fldCharType="begin" w:fldLock="1"/>
    </w:r>
    <w:r w:rsidR="005803E7" w:rsidRPr="009A0C25">
      <w:rPr>
        <w:noProof/>
      </w:rPr>
      <w:instrText xml:space="preserve"> mitVV VV079AF72D3D9747818F66D53F2900FE9D \* MERGEFORMAT </w:instrTex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4BCB9" w14:textId="77777777" w:rsidR="000C4082" w:rsidRDefault="000C4082" w:rsidP="000C4082">
      <w:r>
        <w:separator/>
      </w:r>
    </w:p>
  </w:footnote>
  <w:footnote w:type="continuationSeparator" w:id="0">
    <w:p w14:paraId="3B5278C2" w14:textId="77777777" w:rsidR="000C4082" w:rsidRDefault="000C4082" w:rsidP="000C4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E714" w14:textId="77777777" w:rsidR="005803E7" w:rsidRPr="00F931BC" w:rsidRDefault="005803E7" w:rsidP="005803E7">
    <w:pPr>
      <w:rPr>
        <w:szCs w:val="22"/>
      </w:rPr>
    </w:pPr>
  </w:p>
  <w:p w14:paraId="1C0BD08C" w14:textId="4D620A92" w:rsidR="005803E7" w:rsidRPr="00F931BC" w:rsidRDefault="00031F7B" w:rsidP="005803E7">
    <w:pPr>
      <w:rPr>
        <w:szCs w:val="22"/>
      </w:rPr>
    </w:pPr>
    <w:r>
      <w:rPr>
        <w:noProof/>
        <w:szCs w:val="22"/>
      </w:rPr>
      <mc:AlternateContent>
        <mc:Choice Requires="wps">
          <w:drawing>
            <wp:anchor distT="45720" distB="45720" distL="114300" distR="114300" simplePos="0" relativeHeight="251656192" behindDoc="0" locked="0" layoutInCell="1" allowOverlap="1" wp14:anchorId="045D3BB1" wp14:editId="69B12EEC">
              <wp:simplePos x="0" y="0"/>
              <wp:positionH relativeFrom="column">
                <wp:posOffset>3375660</wp:posOffset>
              </wp:positionH>
              <wp:positionV relativeFrom="paragraph">
                <wp:posOffset>12700</wp:posOffset>
              </wp:positionV>
              <wp:extent cx="2298700" cy="9334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933450"/>
                      </a:xfrm>
                      <a:prstGeom prst="rect">
                        <a:avLst/>
                      </a:prstGeom>
                      <a:solidFill>
                        <a:srgbClr val="FFFFFF"/>
                      </a:solidFill>
                      <a:ln w="9525">
                        <a:noFill/>
                        <a:miter lim="800000"/>
                        <a:headEnd/>
                        <a:tailEnd/>
                      </a:ln>
                    </wps:spPr>
                    <wps:txbx>
                      <w:txbxContent>
                        <w:p w14:paraId="114F4FB8" w14:textId="77777777" w:rsidR="00CE5A39" w:rsidRDefault="00CE5A39"/>
                        <w:tbl>
                          <w:tblPr>
                            <w:tblOverlap w:val="never"/>
                            <w:tblW w:w="0" w:type="auto"/>
                            <w:tblCellMar>
                              <w:left w:w="70" w:type="dxa"/>
                              <w:right w:w="70" w:type="dxa"/>
                            </w:tblCellMar>
                            <w:tblLook w:val="0000" w:firstRow="0" w:lastRow="0" w:firstColumn="0" w:lastColumn="0" w:noHBand="0" w:noVBand="0"/>
                          </w:tblPr>
                          <w:tblGrid>
                            <w:gridCol w:w="3326"/>
                          </w:tblGrid>
                          <w:tr w:rsidR="00C018B1" w:rsidRPr="00277623" w14:paraId="094EE99C" w14:textId="77777777" w:rsidTr="004A299B">
                            <w:trPr>
                              <w:trHeight w:val="567"/>
                            </w:trPr>
                            <w:tc>
                              <w:tcPr>
                                <w:tcW w:w="5317" w:type="dxa"/>
                                <w:vAlign w:val="center"/>
                              </w:tcPr>
                              <w:p w14:paraId="2AB1FD4B" w14:textId="77777777" w:rsidR="00CE5A39" w:rsidRPr="00277623" w:rsidRDefault="00CE5A39" w:rsidP="00CE5A39">
                                <w:pPr>
                                  <w:suppressOverlap/>
                                  <w:rPr>
                                    <w:noProof/>
                                  </w:rPr>
                                </w:pPr>
                              </w:p>
                            </w:tc>
                          </w:tr>
                          <w:tr w:rsidR="00C018B1" w:rsidRPr="00FF3EBA" w14:paraId="3BD1C4F3" w14:textId="77777777" w:rsidTr="004A299B">
                            <w:tc>
                              <w:tcPr>
                                <w:tcW w:w="5317" w:type="dxa"/>
                              </w:tcPr>
                              <w:p w14:paraId="3364C476" w14:textId="4A692AEC" w:rsidR="00CE5A39" w:rsidRPr="00484DBB" w:rsidRDefault="00CE5A39" w:rsidP="00BA1F58">
                                <w:pPr>
                                  <w:suppressOverlap/>
                                  <w:rPr>
                                    <w:noProof/>
                                    <w:highlight w:val="yellow"/>
                                  </w:rPr>
                                </w:pPr>
                              </w:p>
                            </w:tc>
                          </w:tr>
                        </w:tbl>
                        <w:p w14:paraId="797D6F32" w14:textId="77777777" w:rsidR="00CE5A39" w:rsidRDefault="00CE5A3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5D3BB1" id="_x0000_t202" coordsize="21600,21600" o:spt="202" path="m,l,21600r21600,l21600,xe">
              <v:stroke joinstyle="miter"/>
              <v:path gradientshapeok="t" o:connecttype="rect"/>
            </v:shapetype>
            <v:shape id="Tekstvak 2" o:spid="_x0000_s1026" type="#_x0000_t202" style="position:absolute;margin-left:265.8pt;margin-top:1pt;width:181pt;height:73.5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" stroked="f">
              <v:textbox style="mso-fit-shape-to-text:t">
                <w:txbxContent>
                  <w:p w14:paraId="114F4FB8" w14:textId="77777777" w:rsidR="00CE5A39" w:rsidRDefault="00CE5A39"/>
                  <w:tbl>
                    <w:tblPr>
                      <w:tblOverlap w:val="never"/>
                      <w:tblW w:w="0" w:type="auto"/>
                      <w:tblCellMar>
                        <w:left w:w="70" w:type="dxa"/>
                        <w:right w:w="70" w:type="dxa"/>
                      </w:tblCellMar>
                      <w:tblLook w:val="0000" w:firstRow="0" w:lastRow="0" w:firstColumn="0" w:lastColumn="0" w:noHBand="0" w:noVBand="0"/>
                    </w:tblPr>
                    <w:tblGrid>
                      <w:gridCol w:w="3326"/>
                    </w:tblGrid>
                    <w:tr w:rsidR="00C018B1" w:rsidRPr="00277623" w14:paraId="094EE99C" w14:textId="77777777" w:rsidTr="004A299B">
                      <w:trPr>
                        <w:trHeight w:val="567"/>
                      </w:trPr>
                      <w:tc>
                        <w:tcPr>
                          <w:tcW w:w="5317" w:type="dxa"/>
                          <w:vAlign w:val="center"/>
                        </w:tcPr>
                        <w:p w14:paraId="2AB1FD4B" w14:textId="77777777" w:rsidR="00CE5A39" w:rsidRPr="00277623" w:rsidRDefault="00CE5A39" w:rsidP="00CE5A39">
                          <w:pPr>
                            <w:suppressOverlap/>
                            <w:rPr>
                              <w:noProof/>
                            </w:rPr>
                          </w:pPr>
                        </w:p>
                      </w:tc>
                    </w:tr>
                    <w:tr w:rsidR="00C018B1" w:rsidRPr="00FF3EBA" w14:paraId="3BD1C4F3" w14:textId="77777777" w:rsidTr="004A299B">
                      <w:tc>
                        <w:tcPr>
                          <w:tcW w:w="5317" w:type="dxa"/>
                        </w:tcPr>
                        <w:p w14:paraId="3364C476" w14:textId="4A692AEC" w:rsidR="00CE5A39" w:rsidRPr="00484DBB" w:rsidRDefault="00CE5A39" w:rsidP="00BA1F58">
                          <w:pPr>
                            <w:suppressOverlap/>
                            <w:rPr>
                              <w:noProof/>
                              <w:highlight w:val="yellow"/>
                            </w:rPr>
                          </w:pPr>
                        </w:p>
                      </w:tc>
                    </w:tr>
                  </w:tbl>
                  <w:p w14:paraId="797D6F32" w14:textId="77777777" w:rsidR="00CE5A39" w:rsidRDefault="00CE5A39"/>
                </w:txbxContent>
              </v:textbox>
              <w10:wrap type="square"/>
            </v:shape>
          </w:pict>
        </mc:Fallback>
      </mc:AlternateContent>
    </w:r>
  </w:p>
  <w:p w14:paraId="0C4C3C17" w14:textId="745584FA" w:rsidR="005803E7" w:rsidRPr="00F931BC" w:rsidRDefault="00031F7B" w:rsidP="005803E7">
    <w:pPr>
      <w:rPr>
        <w:szCs w:val="22"/>
      </w:rPr>
    </w:pPr>
    <w:r>
      <w:rPr>
        <w:noProof/>
      </w:rPr>
      <mc:AlternateContent>
        <mc:Choice Requires="wpg">
          <w:drawing>
            <wp:anchor distT="0" distB="0" distL="114300" distR="114300" simplePos="0" relativeHeight="251659264" behindDoc="0" locked="0" layoutInCell="1" allowOverlap="1" wp14:anchorId="07C7A69B" wp14:editId="2B9E55FD">
              <wp:simplePos x="0" y="0"/>
              <wp:positionH relativeFrom="column">
                <wp:posOffset>-158115</wp:posOffset>
              </wp:positionH>
              <wp:positionV relativeFrom="page">
                <wp:posOffset>561975</wp:posOffset>
              </wp:positionV>
              <wp:extent cx="6008370" cy="1641475"/>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1641475"/>
                        <a:chOff x="1174" y="894"/>
                        <a:chExt cx="9464" cy="2583"/>
                      </a:xfrm>
                    </wpg:grpSpPr>
                    <pic:pic xmlns:pic="http://schemas.openxmlformats.org/drawingml/2006/picture">
                      <pic:nvPicPr>
                        <pic:cNvPr id="5" name="Afbeelding 3" descr="logo_Diemen_CMYK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74" y="894"/>
                          <a:ext cx="1633"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eend-lijn_ORANJE_M60_Y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52" y="2772"/>
                          <a:ext cx="9286" cy="7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0951CE4" id="Group 1" o:spid="_x0000_s1026" style="position:absolute;margin-left:-12.45pt;margin-top:44.25pt;width:473.1pt;height:129.25pt;z-index:251659264;mso-position-vertical-relative:page" coordorigin="1174,894" coordsize="9464,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oACb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UtMDQtMDVUMTA6MDc6NTd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1LTA0LTA1VDEwOjA3OjU0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TwvcmVhbD4KCQkJCTxrZXk+Y29tLmFwcGxlLnByaW50&#10;LnRpY2tldC5jbGllbnQ8L2tleT4KCQkJCTxzdHJpbmc+Y29tLmFwcGxlLnByaW50aW5nbWFuYWdl&#10;cjwvc3RyaW5nPgoJCQkJPGtleT5jb20uYXBwbGUucHJpbnQudGlja2V0Lm1vZERhdGU8L2tleT4K&#10;CQkJCTxkYXRlPjIwMDUtMDQtMDVUMTA6MDc6NTRaPC9kYXRl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SZXM8L2tleT4KCQkJCTxyZWFsPjcyPC9yZWFsPgoJCQkJPGtleT5jb20uYXBwbGUucHJp&#10;bnQudGlja2V0LmNsaWVudDwva2V5PgoJCQkJPHN0cmluZz5jb20uYXBwbGUucHJpbnRpbmdtYW5h&#10;Z2VyPC9zdHJpbmc+CgkJCQk8a2V5PmNvbS5hcHBsZS5wcmludC50aWNrZXQubW9kRGF0ZTwva2V5&#10;PgoJCQkJPGRhdGU+MjAwNS0wNC0wNVQxMDowNzo1N1o8L2RhdGU+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TY2FsaW5nPC9rZXk+CgkJCQk8cmVhbD4xPC9yZWFsPgoJCQkJPGtleT5jb20u&#10;YXBwbGUucHJpbnQudGlja2V0LmNsaWVudDwva2V5PgoJCQkJPHN0cmluZz5jb20uYXBwbGUucHJp&#10;bnRpbmdtYW5hZ2VyPC9zdHJpbmc+CgkJCQk8a2V5PmNvbS5hcHBsZS5wcmludC50aWNrZXQubW9k&#10;RGF0ZTwva2V5PgoJCQkJPGRhdGU+MjAwNS0wNC0wNVQxMDowNzo1NF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DVVBTX0NQT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Q1VQU19DUEw8L3N0cmluZz4KCQkJCQk8a2V5PmNvbS5h&#10;cHBsZS5wcmludC50aWNrZXQubW9kRGF0ZTwva2V5PgoJCQkJCTxkYXRlPjIwMDUtMDQtMDVUMTA6&#10;MDc6NTB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AOEJJTQPpAAAAAAB4AAMAAABIAEgAAAAAAzICO//0//QDPgJH&#10;A2cFewPgAAIAAABIAEgAAAAAAtgCKAABAAAAZAAAAAEAAwMDAAAAAX//AAEAAQAAAAAAAAAAAAAA&#10;AGgIABkBkAAAAAAAIAAAAAAAAAAAAAAAAAAAAAAAAAAAAAAAAAAA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9AAAAABSZ2h0bG9u&#10;ZwAAAt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OS0wNi0xN1QxNTo1NDowMiswMjowMDwveGFwOkNyZWF0ZURhdGU+&#10;CiAgICAgICAgIDx4YXA6TW9kaWZ5RGF0ZT4yMDA5LTA2LTE3VDE1OjU0OjAyKzAyOjAwPC94YXA6&#10;TW9kaWZ5RGF0ZT4KICAgICAgICAgPHhhcDpNZXRhZGF0YURhdGU+MjAwOS0wNi0xN1QxNTo1NDow&#10;MiswMj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&#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AyRkVGNzYwMEQ0OUMyNDU3NzY3RkQwQTcz&#10;RTNCN0U0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iwAAAAAAAAAAACnZlY3RvckRhdGFib29sAQAAAABQZ1BzZW51bQAAAABQZ1BzAAAAAFBnUEMA&#10;AAAATGVmdFVudEYjUmx0AAAAAAAAAAAAAAAAVG9wIFVudEYjUmx0AAAAAAAAAAAAAAAAU2NsIFVu&#10;dEYjUHJjQFkAAAAAAAA4QklNA+0AAAAAABAAlgAAAAEAAgCW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F4AAAAAUmdodGxvbmcAAAT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EUQAAAAEAAACgAAAADAAA&#10;AeAAABaAAAAENQAYAAH/2P/tAAxBZG9iZV9DTQAC/+4ADkFkb2JlAGSAAAAAAf/bAIQADAgICAkI&#10;DAkJDBELCgsRFQ8MDA8VGBMTFRMTGBEMDAwMDAwRDAwMDAwMDAwMDAwMDAwMDAwMDAwMDAwMDAwM&#10;DAENCwsNDg0QDg4QFA4ODhQUDg4ODhQRDAwMDAwREQwMDAwMDBEMDAwMDAwMDAwMDAwMDAwMDAwM&#10;DAwMDAwMDAwM/8AAEQgAD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&#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MNvf0z9fKz1v8A&#10;H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uuX+aZvvaG2/iPvbZ+bz9BQbo7Fr9o47ZWBkd5MnuCo25vzaO589JR0sC&#10;SyJQYfDY95KmqlEdLDJJBC0gmqaeOXEj76/M2w7R7Ecx7BuO6RRb1u0trHaQkkyTtBe2txOUUAkJ&#10;FEhaSRtMas0cZcSTRI+ZP3EuVeYd5+8HyxzFtm0yy7Fs0V3JezgARW63Fjd20AdmIBkmmkCxxLql&#10;dVlkVDFDM6e96sXvif13d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QNvf0z9fKz1v8AH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25/y3NmfEfD9lbR3J2d29tLdndWXr8XH1N1023d+UW3NqbjqKCGvgrM&#10;5uLdOzsFtfK9lU2TLUOKpoamagp6+NJaGevrqihejzw+6Hy97EbfzhsO7858+2N97iTyxjbLDwL1&#10;Le2uGQOHmnubSG2k3BZKw20ayPAk6q9tJc3Mts1vz2++hzJ94PceSuYdl5H9vNw2/wBtLeKU7ruH&#10;1Fi9xdW6uY2SC3tbye6i21oqT3UjxpPJAzJdRWtrFdLce97Invrv1xi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logo_Diemen_CMYK_300dpi" style="position:absolute;left:1174;top:894;width:1633;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">
                <v:imagedata r:id="rId3" o:title="logo_Diemen_CMYK_300dpi"/>
              </v:shape>
              <v:shape id="Picture 3" o:spid="_x0000_s1028" type="#_x0000_t75" alt="eend-lijn_ORANJE_M60_Y100" style="position:absolute;left:1352;top:2772;width:9286;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">
                <v:imagedata r:id="rId4" o:title="eend-lijn_ORANJE_M60_Y100"/>
              </v:shape>
              <w10:wrap anchory="page"/>
            </v:group>
          </w:pict>
        </mc:Fallback>
      </mc:AlternateContent>
    </w:r>
  </w:p>
  <w:p w14:paraId="63A9FECB" w14:textId="77777777" w:rsidR="005803E7" w:rsidRPr="00F931BC" w:rsidRDefault="005803E7" w:rsidP="005803E7">
    <w:pPr>
      <w:rPr>
        <w:szCs w:val="22"/>
      </w:rPr>
    </w:pPr>
  </w:p>
  <w:p w14:paraId="0BA093AE" w14:textId="77777777" w:rsidR="005803E7" w:rsidRPr="0062798D" w:rsidRDefault="005803E7" w:rsidP="005803E7">
    <w:pPr>
      <w:rPr>
        <w:szCs w:val="22"/>
      </w:rPr>
    </w:pPr>
  </w:p>
  <w:p w14:paraId="2A4E3D33" w14:textId="77777777" w:rsidR="005803E7" w:rsidRPr="00F931BC" w:rsidRDefault="005803E7" w:rsidP="005803E7">
    <w:pPr>
      <w:rPr>
        <w:szCs w:val="22"/>
      </w:rPr>
    </w:pPr>
  </w:p>
  <w:p w14:paraId="168E8FD7" w14:textId="77777777" w:rsidR="005803E7" w:rsidRPr="00F931BC" w:rsidRDefault="005803E7" w:rsidP="005803E7">
    <w:pPr>
      <w:rPr>
        <w:szCs w:val="22"/>
      </w:rPr>
    </w:pPr>
  </w:p>
  <w:p w14:paraId="7630FB6D" w14:textId="77777777" w:rsidR="005803E7" w:rsidRPr="00F931BC" w:rsidRDefault="005803E7" w:rsidP="005803E7">
    <w:pPr>
      <w:rPr>
        <w:szCs w:val="22"/>
      </w:rPr>
    </w:pPr>
  </w:p>
  <w:p w14:paraId="502A7A02" w14:textId="77777777" w:rsidR="005803E7" w:rsidRPr="00F931BC" w:rsidRDefault="005803E7" w:rsidP="005803E7">
    <w:pPr>
      <w:rPr>
        <w:szCs w:val="22"/>
      </w:rPr>
    </w:pPr>
  </w:p>
  <w:p w14:paraId="089790D9" w14:textId="77777777" w:rsidR="005803E7" w:rsidRPr="00F931BC" w:rsidRDefault="005803E7" w:rsidP="005803E7">
    <w:pPr>
      <w:rPr>
        <w:szCs w:val="22"/>
      </w:rPr>
    </w:pPr>
  </w:p>
  <w:p w14:paraId="399C7A72" w14:textId="77777777" w:rsidR="005803E7" w:rsidRPr="00BE2D38" w:rsidRDefault="005803E7" w:rsidP="005803E7">
    <w:pPr>
      <w:pStyle w:val="Kop1"/>
      <w:rPr>
        <w:b/>
        <w:bCs/>
        <w:caps/>
        <w:sz w:val="22"/>
        <w:szCs w:val="22"/>
      </w:rPr>
    </w:pPr>
  </w:p>
  <w:p w14:paraId="4312484C" w14:textId="77777777" w:rsidR="005803E7" w:rsidRDefault="005803E7" w:rsidP="005803E7">
    <w:pPr>
      <w:pStyle w:val="Kop1"/>
      <w:rPr>
        <w:b/>
        <w:bCs/>
        <w:caps/>
        <w:szCs w:val="40"/>
      </w:rPr>
    </w:pPr>
  </w:p>
  <w:p w14:paraId="2F6C6021" w14:textId="77777777" w:rsidR="005803E7" w:rsidRPr="00B7381A" w:rsidRDefault="00964FE7" w:rsidP="005803E7">
    <w:pPr>
      <w:pStyle w:val="Kop1"/>
      <w:rPr>
        <w:b/>
        <w:bCs/>
        <w:caps/>
        <w:szCs w:val="40"/>
      </w:rPr>
    </w:pPr>
    <w:r>
      <w:rPr>
        <w:b/>
        <w:bCs/>
        <w:caps/>
        <w:szCs w:val="40"/>
      </w:rPr>
      <w:t>Informatie van de wethouder</w:t>
    </w:r>
  </w:p>
  <w:p w14:paraId="6BB0A7A1" w14:textId="77777777" w:rsidR="005803E7" w:rsidRPr="00F931BC" w:rsidRDefault="005803E7" w:rsidP="005803E7">
    <w:pPr>
      <w:rPr>
        <w:szCs w:val="22"/>
      </w:rPr>
    </w:pPr>
  </w:p>
  <w:tbl>
    <w:tblPr>
      <w:tblW w:w="9284" w:type="dxa"/>
      <w:tblBorders>
        <w:bottom w:val="single" w:sz="4" w:space="0" w:color="auto"/>
      </w:tblBorders>
      <w:tblCellMar>
        <w:left w:w="70" w:type="dxa"/>
        <w:right w:w="70" w:type="dxa"/>
      </w:tblCellMar>
      <w:tblLook w:val="0000" w:firstRow="0" w:lastRow="0" w:firstColumn="0" w:lastColumn="0" w:noHBand="0" w:noVBand="0"/>
    </w:tblPr>
    <w:tblGrid>
      <w:gridCol w:w="2055"/>
      <w:gridCol w:w="283"/>
      <w:gridCol w:w="6946"/>
    </w:tblGrid>
    <w:tr w:rsidR="005803E7" w:rsidRPr="00FF3EBA" w14:paraId="4E9379C3" w14:textId="77777777" w:rsidTr="0065313A">
      <w:tc>
        <w:tcPr>
          <w:tcW w:w="2055" w:type="dxa"/>
        </w:tcPr>
        <w:p w14:paraId="731BBCED" w14:textId="77777777" w:rsidR="005803E7" w:rsidRPr="00FF3EBA" w:rsidRDefault="005803E7" w:rsidP="005803E7">
          <w:pPr>
            <w:spacing w:line="276" w:lineRule="auto"/>
            <w:rPr>
              <w:bCs/>
              <w:noProof/>
            </w:rPr>
          </w:pPr>
          <w:r w:rsidRPr="00FF3EBA">
            <w:rPr>
              <w:bCs/>
              <w:noProof/>
              <w:szCs w:val="22"/>
            </w:rPr>
            <w:t>Bestemd voor</w:t>
          </w:r>
        </w:p>
      </w:tc>
      <w:tc>
        <w:tcPr>
          <w:tcW w:w="283" w:type="dxa"/>
        </w:tcPr>
        <w:p w14:paraId="0A2BD09A" w14:textId="77777777" w:rsidR="005803E7" w:rsidRPr="00FF3EBA" w:rsidRDefault="005803E7" w:rsidP="005803E7">
          <w:pPr>
            <w:spacing w:line="276" w:lineRule="auto"/>
            <w:rPr>
              <w:bCs/>
              <w:noProof/>
            </w:rPr>
          </w:pPr>
          <w:r w:rsidRPr="00FF3EBA">
            <w:rPr>
              <w:bCs/>
              <w:noProof/>
              <w:szCs w:val="22"/>
            </w:rPr>
            <w:t xml:space="preserve">: </w:t>
          </w:r>
        </w:p>
      </w:tc>
      <w:tc>
        <w:tcPr>
          <w:tcW w:w="6946" w:type="dxa"/>
        </w:tcPr>
        <w:p w14:paraId="4DEE6B34" w14:textId="3D72E8ED" w:rsidR="005803E7" w:rsidRPr="00FF3EBA" w:rsidRDefault="00FF5EAB" w:rsidP="005803E7">
          <w:pPr>
            <w:spacing w:line="276" w:lineRule="auto"/>
            <w:rPr>
              <w:bCs/>
              <w:noProof/>
            </w:rPr>
          </w:pPr>
          <w:r>
            <w:rPr>
              <w:bCs/>
              <w:noProof/>
            </w:rPr>
            <w:t>Gemeenteraad</w:t>
          </w:r>
          <w:r w:rsidR="002D6C7D">
            <w:rPr>
              <w:bCs/>
              <w:noProof/>
            </w:rPr>
            <w:fldChar w:fldCharType="begin" w:fldLock="1"/>
          </w:r>
          <w:r w:rsidR="005803E7" w:rsidRPr="00914C43">
            <w:rPr>
              <w:bCs/>
              <w:noProof/>
            </w:rPr>
            <w:instrText xml:space="preserve"> mitVV VV8A9388F9076D49B397A798E709389B7E \* MERGEFORMAT </w:instrText>
          </w:r>
          <w:r w:rsidR="002D6C7D">
            <w:rPr>
              <w:bCs/>
              <w:noProof/>
            </w:rPr>
            <w:fldChar w:fldCharType="end"/>
          </w:r>
        </w:p>
      </w:tc>
    </w:tr>
    <w:tr w:rsidR="005803E7" w:rsidRPr="00FF3EBA" w14:paraId="0C13334B" w14:textId="77777777" w:rsidTr="0065313A">
      <w:tc>
        <w:tcPr>
          <w:tcW w:w="2055" w:type="dxa"/>
        </w:tcPr>
        <w:p w14:paraId="0AB31FCF" w14:textId="77777777" w:rsidR="005803E7" w:rsidRPr="00FF3EBA" w:rsidRDefault="005803E7" w:rsidP="005803E7">
          <w:pPr>
            <w:spacing w:line="276" w:lineRule="auto"/>
            <w:rPr>
              <w:bCs/>
              <w:noProof/>
            </w:rPr>
          </w:pPr>
          <w:r>
            <w:rPr>
              <w:bCs/>
              <w:noProof/>
              <w:szCs w:val="22"/>
            </w:rPr>
            <w:t>Van</w:t>
          </w:r>
        </w:p>
      </w:tc>
      <w:tc>
        <w:tcPr>
          <w:tcW w:w="283" w:type="dxa"/>
        </w:tcPr>
        <w:p w14:paraId="14D8063E" w14:textId="77777777" w:rsidR="005803E7" w:rsidRPr="00FF3EBA" w:rsidRDefault="005803E7" w:rsidP="005803E7">
          <w:pPr>
            <w:spacing w:line="276" w:lineRule="auto"/>
            <w:rPr>
              <w:bCs/>
              <w:noProof/>
            </w:rPr>
          </w:pPr>
          <w:r w:rsidRPr="00FF3EBA">
            <w:rPr>
              <w:bCs/>
              <w:noProof/>
              <w:szCs w:val="22"/>
            </w:rPr>
            <w:t>:</w:t>
          </w:r>
          <w:r>
            <w:rPr>
              <w:bCs/>
              <w:noProof/>
              <w:szCs w:val="22"/>
            </w:rPr>
            <w:t xml:space="preserve"> </w:t>
          </w:r>
        </w:p>
      </w:tc>
      <w:tc>
        <w:tcPr>
          <w:tcW w:w="6946" w:type="dxa"/>
        </w:tcPr>
        <w:p w14:paraId="3E743B49" w14:textId="33259A75" w:rsidR="005803E7" w:rsidRPr="00FF3EBA" w:rsidRDefault="00FF5EAB" w:rsidP="001B2BE0">
          <w:pPr>
            <w:spacing w:line="276" w:lineRule="auto"/>
            <w:rPr>
              <w:bCs/>
              <w:noProof/>
            </w:rPr>
          </w:pPr>
          <w:r>
            <w:rPr>
              <w:bCs/>
              <w:noProof/>
            </w:rPr>
            <w:t>Lex Scholten</w:t>
          </w:r>
          <w:r w:rsidR="002D6C7D">
            <w:rPr>
              <w:bCs/>
              <w:noProof/>
            </w:rPr>
            <w:fldChar w:fldCharType="begin" w:fldLock="1"/>
          </w:r>
          <w:r w:rsidR="005803E7" w:rsidRPr="00971EC2">
            <w:rPr>
              <w:bCs/>
              <w:noProof/>
            </w:rPr>
            <w:instrText xml:space="preserve"> mitVV VVB5A757F57D2D4862BE5E8A404623E01F \sa \* MERGEFORMAT </w:instrText>
          </w:r>
          <w:r w:rsidR="002D6C7D">
            <w:rPr>
              <w:bCs/>
              <w:noProof/>
            </w:rPr>
            <w:fldChar w:fldCharType="end"/>
          </w:r>
        </w:p>
      </w:tc>
    </w:tr>
    <w:tr w:rsidR="005803E7" w:rsidRPr="00FF3EBA" w14:paraId="18B601EC" w14:textId="77777777" w:rsidTr="0065313A">
      <w:tc>
        <w:tcPr>
          <w:tcW w:w="2055" w:type="dxa"/>
        </w:tcPr>
        <w:p w14:paraId="57A37A91" w14:textId="77777777" w:rsidR="005803E7" w:rsidRPr="00FF3EBA" w:rsidRDefault="005803E7" w:rsidP="005803E7">
          <w:pPr>
            <w:spacing w:line="276" w:lineRule="auto"/>
            <w:rPr>
              <w:bCs/>
              <w:noProof/>
              <w:szCs w:val="22"/>
            </w:rPr>
          </w:pPr>
          <w:r>
            <w:rPr>
              <w:bCs/>
              <w:noProof/>
              <w:szCs w:val="22"/>
            </w:rPr>
            <w:t>Betreft</w:t>
          </w:r>
        </w:p>
      </w:tc>
      <w:tc>
        <w:tcPr>
          <w:tcW w:w="283" w:type="dxa"/>
        </w:tcPr>
        <w:p w14:paraId="35A200F7" w14:textId="77777777" w:rsidR="005803E7" w:rsidRPr="00FF3EBA" w:rsidRDefault="005803E7" w:rsidP="005803E7">
          <w:pPr>
            <w:spacing w:line="276" w:lineRule="auto"/>
            <w:rPr>
              <w:bCs/>
              <w:noProof/>
              <w:szCs w:val="22"/>
            </w:rPr>
          </w:pPr>
          <w:r>
            <w:rPr>
              <w:bCs/>
              <w:noProof/>
              <w:szCs w:val="22"/>
            </w:rPr>
            <w:t xml:space="preserve">: </w:t>
          </w:r>
        </w:p>
      </w:tc>
      <w:tc>
        <w:tcPr>
          <w:tcW w:w="6946" w:type="dxa"/>
        </w:tcPr>
        <w:p w14:paraId="230BD9FA" w14:textId="7E4EA902" w:rsidR="005803E7" w:rsidRDefault="00FF5EAB" w:rsidP="005803E7">
          <w:pPr>
            <w:spacing w:line="276" w:lineRule="auto"/>
            <w:rPr>
              <w:bCs/>
              <w:noProof/>
            </w:rPr>
          </w:pPr>
          <w:r>
            <w:rPr>
              <w:bCs/>
              <w:noProof/>
            </w:rPr>
            <w:t>Inrichting kerkplein en omgeving</w:t>
          </w:r>
          <w:r w:rsidR="002D6C7D">
            <w:rPr>
              <w:bCs/>
              <w:noProof/>
            </w:rPr>
            <w:fldChar w:fldCharType="begin" w:fldLock="1"/>
          </w:r>
          <w:r w:rsidR="005803E7" w:rsidRPr="00914C43">
            <w:rPr>
              <w:bCs/>
              <w:noProof/>
            </w:rPr>
            <w:instrText xml:space="preserve"> mitVV VV86EF9AE707EC48A8A3A02A060911105D \* MERGEFORMAT </w:instrText>
          </w:r>
          <w:r w:rsidR="002D6C7D">
            <w:rPr>
              <w:bCs/>
              <w:noProof/>
            </w:rPr>
            <w:fldChar w:fldCharType="end"/>
          </w:r>
        </w:p>
      </w:tc>
    </w:tr>
    <w:tr w:rsidR="005803E7" w:rsidRPr="00FF3EBA" w14:paraId="1E1EC1A9" w14:textId="77777777" w:rsidTr="0065313A">
      <w:tc>
        <w:tcPr>
          <w:tcW w:w="2055" w:type="dxa"/>
        </w:tcPr>
        <w:p w14:paraId="197473C2" w14:textId="77777777" w:rsidR="005803E7" w:rsidRPr="00FF3EBA" w:rsidRDefault="005803E7" w:rsidP="005803E7">
          <w:pPr>
            <w:spacing w:line="276" w:lineRule="auto"/>
            <w:rPr>
              <w:bCs/>
              <w:noProof/>
            </w:rPr>
          </w:pPr>
          <w:r w:rsidRPr="00FF3EBA">
            <w:rPr>
              <w:bCs/>
              <w:noProof/>
              <w:szCs w:val="22"/>
            </w:rPr>
            <w:t>Datum</w:t>
          </w:r>
        </w:p>
      </w:tc>
      <w:tc>
        <w:tcPr>
          <w:tcW w:w="283" w:type="dxa"/>
        </w:tcPr>
        <w:p w14:paraId="238995B9" w14:textId="77777777" w:rsidR="005803E7" w:rsidRPr="00FF3EBA" w:rsidRDefault="005803E7" w:rsidP="005803E7">
          <w:pPr>
            <w:spacing w:line="276" w:lineRule="auto"/>
            <w:rPr>
              <w:bCs/>
              <w:noProof/>
            </w:rPr>
          </w:pPr>
          <w:r w:rsidRPr="00FF3EBA">
            <w:rPr>
              <w:bCs/>
              <w:noProof/>
              <w:szCs w:val="22"/>
            </w:rPr>
            <w:t xml:space="preserve">: </w:t>
          </w:r>
        </w:p>
      </w:tc>
      <w:tc>
        <w:tcPr>
          <w:tcW w:w="6946" w:type="dxa"/>
        </w:tcPr>
        <w:p w14:paraId="70418F2E" w14:textId="4C8993E5" w:rsidR="005803E7" w:rsidRPr="00FF3EBA" w:rsidRDefault="00FF5EAB" w:rsidP="00A3014D">
          <w:pPr>
            <w:spacing w:line="276" w:lineRule="auto"/>
            <w:rPr>
              <w:bCs/>
              <w:noProof/>
            </w:rPr>
          </w:pPr>
          <w:r>
            <w:rPr>
              <w:bCs/>
              <w:noProof/>
            </w:rPr>
            <w:t>04-02-2021</w:t>
          </w:r>
          <w:r w:rsidR="002D6C7D">
            <w:rPr>
              <w:bCs/>
              <w:noProof/>
            </w:rPr>
            <w:fldChar w:fldCharType="begin" w:fldLock="1"/>
          </w:r>
          <w:r w:rsidR="005803E7" w:rsidRPr="00914C43">
            <w:rPr>
              <w:bCs/>
              <w:noProof/>
            </w:rPr>
            <w:instrText xml:space="preserve"> mitVV VV03315F35121C4C55A01769A59CD08D02 \* MERGEFORMAT </w:instrText>
          </w:r>
          <w:r w:rsidR="002D6C7D">
            <w:rPr>
              <w:bCs/>
              <w:noProof/>
            </w:rPr>
            <w:fldChar w:fldCharType="end"/>
          </w:r>
        </w:p>
      </w:tc>
    </w:tr>
    <w:tr w:rsidR="005803E7" w:rsidRPr="00FF3EBA" w14:paraId="58A07EA0" w14:textId="77777777" w:rsidTr="0065313A">
      <w:tc>
        <w:tcPr>
          <w:tcW w:w="2055" w:type="dxa"/>
        </w:tcPr>
        <w:p w14:paraId="1CF8443E" w14:textId="77777777" w:rsidR="005803E7" w:rsidRPr="00FF3EBA" w:rsidRDefault="005803E7" w:rsidP="005803E7">
          <w:pPr>
            <w:spacing w:line="276" w:lineRule="auto"/>
            <w:rPr>
              <w:bCs/>
              <w:noProof/>
              <w:szCs w:val="22"/>
            </w:rPr>
          </w:pPr>
        </w:p>
      </w:tc>
      <w:tc>
        <w:tcPr>
          <w:tcW w:w="283" w:type="dxa"/>
        </w:tcPr>
        <w:p w14:paraId="7B5EBBD0" w14:textId="77777777" w:rsidR="005803E7" w:rsidRPr="00FF3EBA" w:rsidRDefault="005803E7" w:rsidP="005803E7">
          <w:pPr>
            <w:spacing w:line="276" w:lineRule="auto"/>
            <w:rPr>
              <w:bCs/>
              <w:noProof/>
              <w:szCs w:val="22"/>
            </w:rPr>
          </w:pPr>
        </w:p>
      </w:tc>
      <w:tc>
        <w:tcPr>
          <w:tcW w:w="6946" w:type="dxa"/>
        </w:tcPr>
        <w:p w14:paraId="7C580ABA" w14:textId="77777777" w:rsidR="005803E7" w:rsidRDefault="005803E7" w:rsidP="005803E7">
          <w:pPr>
            <w:spacing w:line="276" w:lineRule="auto"/>
            <w:rPr>
              <w:bCs/>
              <w:noProof/>
            </w:rPr>
          </w:pPr>
        </w:p>
      </w:tc>
    </w:tr>
  </w:tbl>
  <w:p w14:paraId="2026A01C" w14:textId="77777777" w:rsidR="005803E7" w:rsidRDefault="005803E7" w:rsidP="005803E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B4898" w14:textId="77777777" w:rsidR="005803E7" w:rsidRPr="005803E7" w:rsidRDefault="005803E7" w:rsidP="005803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1D6EC9"/>
    <w:multiLevelType w:val="hybridMultilevel"/>
    <w:tmpl w:val="B756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sName" w:val="NONE"/>
    <w:docVar w:name="DocAuthor" w:val="Ge"/>
    <w:docVar w:name="DocDuplex" w:val="DUPLEX_DEFAULT"/>
    <w:docVar w:name="DocIndex" w:val="0000"/>
    <w:docVar w:name="DocPrinter" w:val="NOPRINTER"/>
    <w:docVar w:name="DocReg" w:val="0"/>
    <w:docVar w:name="DocType" w:val="IW_NONE"/>
    <w:docVar w:name="KingAsync" w:val="none"/>
    <w:docVar w:name="KingWizard" w:val="0"/>
    <w:docVar w:name="SMARTDOCUMENTSID" w:val="w:doNotBreakConstrainedForcedTable"/>
    <w:docVar w:name="tblDef" w:val="&lt;?xml version=&quot;1.0&quot; encoding=&quot;utf-16&quot;?&gt;&lt;ArrayOfQuestionGroup xmlns:xsi=&quot;http://www.w3.org/2001/XMLSchema-instance&quot; xmlns:xsd=&quot;http://www.w3.org/2001/XMLSchema&quot;&gt;&lt;QuestionGroup&gt;&lt;GroupID&gt;GRCFCC6C0746F14F0BA6A762029447551D&lt;/GroupID&gt;&lt;GroupName&gt;Interne Memo&lt;/GroupName&gt;&lt;GroupDescription&gt;Interne Memo&lt;/GroupDescription&gt;&lt;GroupIndex&gt;0&lt;/GroupIndex&gt;&lt;GroupFields&gt;&lt;QuestionField&gt;&lt;FieldMask /&gt;&lt;FieldListSettings&gt;&lt;DisplayDirection&gt;Vertical&lt;/DisplayDirection&gt;&lt;/FieldListSettings&gt;&lt;FieldValues /&gt;&lt;FieldMerge&gt;false&lt;/FieldMerge&gt;&lt;FieldParent&gt;GRCFCC6C0746F14F0BA6A762029447551D&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0&lt;/FieldIndex&gt;&lt;FieldDescription /&gt;&lt;FieldName&gt;VoornaamBH&lt;/FieldName&gt;&lt;FieldID&gt;VVDCCA57910BFC4D738534158ACDE9E75D&lt;/FieldID&gt;&lt;FieldXpath&gt;//documentspecificatie/heeft/gerelateerde/medewerker/roepnaam&lt;/FieldXpath&gt;&lt;FieldLinkedProp /&gt;&lt;/QuestionField&gt;&lt;QuestionField&gt;&lt;FieldMask /&gt;&lt;FieldListSettings&gt;&lt;DisplayDirection&gt;Vertical&lt;/DisplayDirection&gt;&lt;/FieldListSettings&gt;&lt;FieldValues /&gt;&lt;FieldMerge&gt;false&lt;/FieldMerge&gt;&lt;FieldParent&gt;GRCFCC6C0746F14F0BA6A762029447551D&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1&lt;/FieldIndex&gt;&lt;FieldDescription /&gt;&lt;FieldName&gt;TussenvoegselsBH&lt;/FieldName&gt;&lt;FieldID&gt;VVB5A757F57D2D4862BE5E8A404623E01F&lt;/FieldID&gt;&lt;FieldXpath&gt;//documentspecificatie/heeft/gerelateerde/medewerker/voorvoegselAchternaam&lt;/FieldXpath&gt;&lt;FieldLinkedProp /&gt;&lt;/QuestionField&gt;&lt;QuestionField&gt;&lt;FieldMask /&gt;&lt;FieldListSettings&gt;&lt;DisplayDirection&gt;Vertical&lt;/DisplayDirection&gt;&lt;/FieldListSettings&gt;&lt;FieldValues /&gt;&lt;FieldMerge&gt;false&lt;/FieldMerge&gt;&lt;FieldParent&gt;GRCFCC6C0746F14F0BA6A762029447551D&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2&lt;/FieldIndex&gt;&lt;FieldDescription /&gt;&lt;FieldName&gt;AchternaamBH&lt;/FieldName&gt;&lt;FieldID&gt;VVD3984DB0A2A64017B8EA567D0078DE1E&lt;/FieldID&gt;&lt;FieldXpath&gt;//documentspecificatie/heeft/gerelateerde/medewerker/achternaam&lt;/FieldXpath&gt;&lt;FieldLinkedProp /&gt;&lt;/QuestionField&gt;&lt;QuestionField&gt;&lt;FieldMask /&gt;&lt;FieldListSettings&gt;&lt;DisplayDirection&gt;Vertical&lt;/DisplayDirection&gt;&lt;/FieldListSettings&gt;&lt;FieldValues /&gt;&lt;FieldMerge&gt;false&lt;/FieldMerge&gt;&lt;FieldParent&gt;GRCFCC6C0746F14F0BA6A762029447551D&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3&lt;/FieldIndex&gt;&lt;FieldDescription /&gt;&lt;FieldName&gt;Zaaknummer&lt;/FieldName&gt;&lt;FieldID&gt;VV3AC68AC8C4664AE78AA8ADD9C061F6CC&lt;/FieldID&gt;&lt;FieldXpath&gt;//documentspecificatie/heeftBetrekkingOp/gerelateerde/identificatie&lt;/FieldXpath&gt;&lt;FieldLinkedProp /&gt;&lt;/QuestionField&gt;&lt;/GroupFields&gt;&lt;IsRepeatingGroup&gt;false&lt;/IsRepeatingGroup&gt;&lt;/QuestionGroup&gt;&lt;QuestionGroup&gt;&lt;GroupID&gt;GR9DE4361B4F16449A8B64961995003DF9&lt;/GroupID&gt;&lt;GroupName&gt;PropertySet&lt;/GroupName&gt;&lt;GroupDescription&gt;PropertySet&lt;/GroupDescription&gt;&lt;GroupIndex&gt;1&lt;/GroupIndex&gt;&lt;GroupFields&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afkorting&lt;/FieldTip&gt;&lt;FieldPrompt&gt;afkorting&lt;/FieldPrompt&gt;&lt;FieldIndex&gt;0&lt;/FieldIndex&gt;&lt;FieldDescription&gt;afkorting&lt;/FieldDescription&gt;&lt;FieldName&gt;afkorting&lt;/FieldName&gt;&lt;FieldID&gt;VV262BBAFFD3104040B631E6C86E42FE95&lt;/FieldID&gt;&lt;FieldXpath /&gt;&lt;FieldLinkedProp /&gt;&lt;/QuestionField&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Vast onderwerp&lt;/FieldTip&gt;&lt;FieldPrompt&gt;Vast onderwerp&lt;/FieldPrompt&gt;&lt;FieldIndex&gt;1&lt;/FieldIndex&gt;&lt;FieldDescription&gt;Vast onderwerp&lt;/FieldDescription&gt;&lt;FieldName&gt;Vast_onderwerp&lt;/FieldName&gt;&lt;FieldID&gt;VV59DE03424A3048FE92592C1B4DB8B5C1&lt;/FieldID&gt;&lt;FieldXpath /&gt;&lt;FieldLinkedProp /&gt;&lt;/QuestionField&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Directievoorstel/Collegeadvies&lt;/FieldTip&gt;&lt;FieldPrompt&gt;Directievoorstel/Collegeadvies&lt;/FieldPrompt&gt;&lt;FieldIndex&gt;2&lt;/FieldIndex&gt;&lt;FieldDescription&gt;Directievoorstel/Collegeadvies&lt;/FieldDescription&gt;&lt;FieldName&gt;Directievoorstel_Collegeadvies&lt;/FieldName&gt;&lt;FieldID&gt;VV5A0EBDB15A7A4F3F84E64C4875021431&lt;/FieldID&gt;&lt;FieldXpath /&gt;&lt;FieldLinkedProp /&gt;&lt;/QuestionField&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Memo&lt;/FieldTip&gt;&lt;FieldPrompt&gt;Memo&lt;/FieldPrompt&gt;&lt;FieldIndex&gt;3&lt;/FieldIndex&gt;&lt;FieldDescription&gt;Memo&lt;/FieldDescription&gt;&lt;FieldName&gt;Memo&lt;/FieldName&gt;&lt;FieldID&gt;VV25B11BE1B0CE498BA38F493C8758323C&lt;/FieldID&gt;&lt;FieldXpath /&gt;&lt;FieldLinkedProp /&gt;&lt;/QuestionField&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Case-Klant soort&lt;/FieldTip&gt;&lt;FieldPrompt&gt;Case-Klant soort&lt;/FieldPrompt&gt;&lt;FieldIndex&gt;4&lt;/FieldIndex&gt;&lt;FieldDescription&gt;Case-Klant soort&lt;/FieldDescription&gt;&lt;FieldName&gt;Case-Klant_soort&lt;/FieldName&gt;&lt;FieldID&gt;VV4B69A364878744AE8DA369A20893F1F4&lt;/FieldID&gt;&lt;FieldXpath /&gt;&lt;FieldLinkedProp /&gt;&lt;/QuestionField&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Case-Klant code&lt;/FieldTip&gt;&lt;FieldPrompt&gt;Case-Klant code&lt;/FieldPrompt&gt;&lt;FieldIndex&gt;5&lt;/FieldIndex&gt;&lt;FieldDescription&gt;Case-Klant code&lt;/FieldDescription&gt;&lt;FieldName&gt;Case-Klant_code&lt;/FieldName&gt;&lt;FieldID&gt;VV21FEDA4428C04D1193E7E74C9A85351E&lt;/FieldID&gt;&lt;FieldXpath /&gt;&lt;FieldLinkedProp /&gt;&lt;/QuestionField&gt;&lt;QuestionField&gt;&lt;FieldMask /&gt;&lt;FieldListSettings&gt;&lt;DisplayDirection&gt;Vertical&lt;/DisplayDirection&gt;&lt;/FieldListSettings&gt;&lt;FieldValues /&gt;&lt;FieldMerge&gt;false&lt;/FieldMerge&gt;&lt;FieldParent&gt;GR9DE4361B4F16449A8B64961995003DF9&lt;/FieldParent&gt;&lt;FieldRun&gt;1&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 /&gt;&lt;FieldDataType&gt;0&lt;/FieldDataType&gt;&lt;FieldTip&gt;Documentensoort code&lt;/FieldTip&gt;&lt;FieldPrompt&gt;Documentensoort code&lt;/FieldPrompt&gt;&lt;FieldIndex&gt;6&lt;/FieldIndex&gt;&lt;FieldDescription&gt;Documentensoort code&lt;/FieldDescription&gt;&lt;FieldName&gt;Documentensoort_code&lt;/FieldName&gt;&lt;FieldID&gt;VVB9AFCC43000E4ADDAC466706C5FAAAEE&lt;/FieldID&gt;&lt;FieldXpath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gt;_x000d__x000a_    &lt;FIELD&gt;_x000d__x000a_      &lt;ID&gt;VVDCCA57910BFC4D738534158ACDE9E75D&lt;/ID&gt;_x000d__x000a_      &lt;PROMPT&gt;_x000d__x000a_        &lt;NLNL&gt;Behandelaar voornaam&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B5A757F57D2D4862BE5E8A404623E01F&lt;/ID&gt;_x000d__x000a_      &lt;PROMPT&gt;_x000d__x000a_        &lt;NLNL&gt;Behandelaar tussenvoegsels&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D3984DB0A2A64017B8EA567D0078DE1E&lt;/ID&gt;_x000d__x000a_      &lt;PROMPT&gt;_x000d__x000a_        &lt;NLNL&gt;Behandelaar achternaam&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3AC68AC8C4664AE78AA8ADD9C061F6CC&lt;/ID&gt;_x000d__x000a_      &lt;PROMPT&gt;_x000d__x000a_        &lt;NLNL&gt;Zaaknummer&lt;/NLNL&gt;_x000d__x000a_      &lt;/PROMPT&gt;_x000d__x000a_      &lt;FIELDDESC&gt;_x000d__x000a_        &lt;NLNL /&gt;_x000d__x000a_      &lt;/FIELDDESC&gt;_x000d__x000a_      &lt;TIP&gt;_x000d__x000a_        &lt;NLNL /&gt;_x000d__x000a_      &lt;/TIP&gt;_x000d__x000a_      &lt;HELP&gt;_x000d__x000a_        &lt;NLNL /&gt;_x000d__x000a_      &lt;/HELP&gt;_x000d__x000a_    &lt;/FIELD&gt;_x000d__x000a_  &lt;/FIELDS&gt;_x000d__x000a_  &lt;FORMS /&gt;_x000d__x000a_  &lt;VALUES /&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5.0.15331"/>
  </w:docVars>
  <w:rsids>
    <w:rsidRoot w:val="001C3419"/>
    <w:rsid w:val="00031F7B"/>
    <w:rsid w:val="00043D5E"/>
    <w:rsid w:val="00051451"/>
    <w:rsid w:val="000C4082"/>
    <w:rsid w:val="000E16A6"/>
    <w:rsid w:val="000E2C89"/>
    <w:rsid w:val="00107C11"/>
    <w:rsid w:val="00155DC9"/>
    <w:rsid w:val="001A7F1D"/>
    <w:rsid w:val="001B2BE0"/>
    <w:rsid w:val="001C3419"/>
    <w:rsid w:val="00250EB9"/>
    <w:rsid w:val="002D6C7D"/>
    <w:rsid w:val="002F3018"/>
    <w:rsid w:val="00394D8A"/>
    <w:rsid w:val="003B2D2F"/>
    <w:rsid w:val="003F74C7"/>
    <w:rsid w:val="004632FC"/>
    <w:rsid w:val="00484DBB"/>
    <w:rsid w:val="004E3A3A"/>
    <w:rsid w:val="005417CA"/>
    <w:rsid w:val="005803E7"/>
    <w:rsid w:val="005F568D"/>
    <w:rsid w:val="00652755"/>
    <w:rsid w:val="00671752"/>
    <w:rsid w:val="006A6CD1"/>
    <w:rsid w:val="006F65D2"/>
    <w:rsid w:val="00711332"/>
    <w:rsid w:val="00775758"/>
    <w:rsid w:val="00786AAF"/>
    <w:rsid w:val="007918BD"/>
    <w:rsid w:val="00794FE0"/>
    <w:rsid w:val="007F777B"/>
    <w:rsid w:val="008624F5"/>
    <w:rsid w:val="00873173"/>
    <w:rsid w:val="008A647C"/>
    <w:rsid w:val="008B134A"/>
    <w:rsid w:val="008F1726"/>
    <w:rsid w:val="00931DEF"/>
    <w:rsid w:val="00934EAF"/>
    <w:rsid w:val="00964FE7"/>
    <w:rsid w:val="00971EC2"/>
    <w:rsid w:val="00A1380C"/>
    <w:rsid w:val="00A3014D"/>
    <w:rsid w:val="00A30731"/>
    <w:rsid w:val="00A36523"/>
    <w:rsid w:val="00A4695A"/>
    <w:rsid w:val="00A63F2E"/>
    <w:rsid w:val="00A95F04"/>
    <w:rsid w:val="00AE2CD2"/>
    <w:rsid w:val="00B237F6"/>
    <w:rsid w:val="00B654A3"/>
    <w:rsid w:val="00B81149"/>
    <w:rsid w:val="00BA1F58"/>
    <w:rsid w:val="00C018B1"/>
    <w:rsid w:val="00C06948"/>
    <w:rsid w:val="00C431E3"/>
    <w:rsid w:val="00C93A19"/>
    <w:rsid w:val="00CE5A39"/>
    <w:rsid w:val="00D060C7"/>
    <w:rsid w:val="00D849F1"/>
    <w:rsid w:val="00DB7A1B"/>
    <w:rsid w:val="00E13302"/>
    <w:rsid w:val="00E95126"/>
    <w:rsid w:val="00EE203C"/>
    <w:rsid w:val="00F1730D"/>
    <w:rsid w:val="00F619CE"/>
    <w:rsid w:val="00F67A0F"/>
    <w:rsid w:val="00F7088E"/>
    <w:rsid w:val="00FD6329"/>
    <w:rsid w:val="00FF5E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759BE2D"/>
  <w15:docId w15:val="{60A696AD-5CCE-4203-AC35-F772236DF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F74C7"/>
    <w:rPr>
      <w:rFonts w:ascii="Arial" w:hAnsi="Arial" w:cs="Arial"/>
      <w:sz w:val="22"/>
      <w:szCs w:val="24"/>
    </w:rPr>
  </w:style>
  <w:style w:type="paragraph" w:styleId="Kop1">
    <w:name w:val="heading 1"/>
    <w:basedOn w:val="Standaard"/>
    <w:next w:val="Standaard"/>
    <w:qFormat/>
    <w:rsid w:val="003F74C7"/>
    <w:pPr>
      <w:keepNext/>
      <w:outlineLvl w:val="0"/>
    </w:pPr>
    <w:rPr>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0C4082"/>
    <w:pPr>
      <w:tabs>
        <w:tab w:val="center" w:pos="4536"/>
        <w:tab w:val="right" w:pos="9072"/>
      </w:tabs>
    </w:pPr>
  </w:style>
  <w:style w:type="character" w:customStyle="1" w:styleId="KoptekstChar">
    <w:name w:val="Koptekst Char"/>
    <w:basedOn w:val="Standaardalinea-lettertype"/>
    <w:link w:val="Koptekst"/>
    <w:rsid w:val="000C4082"/>
    <w:rPr>
      <w:rFonts w:ascii="Arial" w:hAnsi="Arial" w:cs="Arial"/>
      <w:sz w:val="22"/>
      <w:szCs w:val="24"/>
    </w:rPr>
  </w:style>
  <w:style w:type="paragraph" w:styleId="Voettekst">
    <w:name w:val="footer"/>
    <w:basedOn w:val="Standaard"/>
    <w:link w:val="VoettekstChar"/>
    <w:uiPriority w:val="99"/>
    <w:unhideWhenUsed/>
    <w:rsid w:val="000C4082"/>
    <w:pPr>
      <w:tabs>
        <w:tab w:val="center" w:pos="4536"/>
        <w:tab w:val="right" w:pos="9072"/>
      </w:tabs>
    </w:pPr>
  </w:style>
  <w:style w:type="character" w:customStyle="1" w:styleId="VoettekstChar">
    <w:name w:val="Voettekst Char"/>
    <w:basedOn w:val="Standaardalinea-lettertype"/>
    <w:link w:val="Voettekst"/>
    <w:uiPriority w:val="99"/>
    <w:rsid w:val="000C4082"/>
    <w:rPr>
      <w:rFonts w:ascii="Arial" w:hAnsi="Arial" w:cs="Arial"/>
      <w:sz w:val="22"/>
      <w:szCs w:val="24"/>
    </w:rPr>
  </w:style>
  <w:style w:type="paragraph" w:styleId="Voetnoottekst">
    <w:name w:val="footnote text"/>
    <w:basedOn w:val="Standaard"/>
    <w:link w:val="VoetnoottekstChar"/>
    <w:uiPriority w:val="99"/>
    <w:semiHidden/>
    <w:unhideWhenUsed/>
    <w:rsid w:val="006F65D2"/>
    <w:rPr>
      <w:sz w:val="20"/>
      <w:szCs w:val="20"/>
    </w:rPr>
  </w:style>
  <w:style w:type="character" w:customStyle="1" w:styleId="VoetnoottekstChar">
    <w:name w:val="Voetnoottekst Char"/>
    <w:basedOn w:val="Standaardalinea-lettertype"/>
    <w:link w:val="Voetnoottekst"/>
    <w:uiPriority w:val="99"/>
    <w:semiHidden/>
    <w:rsid w:val="006F65D2"/>
    <w:rPr>
      <w:rFonts w:ascii="Arial" w:hAnsi="Arial" w:cs="Arial"/>
    </w:rPr>
  </w:style>
  <w:style w:type="character" w:styleId="Voetnootmarkering">
    <w:name w:val="footnote reference"/>
    <w:basedOn w:val="Standaardalinea-lettertype"/>
    <w:uiPriority w:val="99"/>
    <w:semiHidden/>
    <w:unhideWhenUsed/>
    <w:rsid w:val="006F65D2"/>
    <w:rPr>
      <w:vertAlign w:val="superscript"/>
    </w:rPr>
  </w:style>
  <w:style w:type="paragraph" w:styleId="Ballontekst">
    <w:name w:val="Balloon Text"/>
    <w:basedOn w:val="Standaard"/>
    <w:link w:val="BallontekstChar"/>
    <w:uiPriority w:val="99"/>
    <w:semiHidden/>
    <w:unhideWhenUsed/>
    <w:rsid w:val="005F568D"/>
    <w:rPr>
      <w:rFonts w:ascii="Tahoma" w:hAnsi="Tahoma" w:cs="Tahoma"/>
      <w:sz w:val="16"/>
      <w:szCs w:val="16"/>
    </w:rPr>
  </w:style>
  <w:style w:type="character" w:customStyle="1" w:styleId="BallontekstChar">
    <w:name w:val="Ballontekst Char"/>
    <w:basedOn w:val="Standaardalinea-lettertype"/>
    <w:link w:val="Ballontekst"/>
    <w:uiPriority w:val="99"/>
    <w:semiHidden/>
    <w:rsid w:val="005F568D"/>
    <w:rPr>
      <w:rFonts w:ascii="Tahoma" w:hAnsi="Tahoma" w:cs="Tahoma"/>
      <w:sz w:val="16"/>
      <w:szCs w:val="16"/>
    </w:rPr>
  </w:style>
  <w:style w:type="paragraph" w:styleId="Geenafstand">
    <w:name w:val="No Spacing"/>
    <w:uiPriority w:val="1"/>
    <w:qFormat/>
    <w:rsid w:val="00484DBB"/>
    <w:rPr>
      <w:rFonts w:ascii="Calibri" w:eastAsiaTheme="minorHAnsi" w:hAnsi="Calibri" w:cs="Calibri"/>
      <w:sz w:val="22"/>
      <w:szCs w:val="22"/>
      <w:lang w:eastAsia="en-US"/>
    </w:rPr>
  </w:style>
  <w:style w:type="paragraph" w:styleId="Bijschrift">
    <w:name w:val="caption"/>
    <w:basedOn w:val="Standaard"/>
    <w:next w:val="Standaard"/>
    <w:uiPriority w:val="35"/>
    <w:unhideWhenUsed/>
    <w:qFormat/>
    <w:rsid w:val="00484DBB"/>
    <w:pPr>
      <w:spacing w:after="200"/>
    </w:pPr>
    <w:rPr>
      <w:rFonts w:ascii="Calibri" w:eastAsiaTheme="minorHAnsi" w:hAnsi="Calibri" w:cs="Calibr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988538">
      <w:bodyDiv w:val="1"/>
      <w:marLeft w:val="0"/>
      <w:marRight w:val="0"/>
      <w:marTop w:val="0"/>
      <w:marBottom w:val="0"/>
      <w:divBdr>
        <w:top w:val="none" w:sz="0" w:space="0" w:color="auto"/>
        <w:left w:val="none" w:sz="0" w:space="0" w:color="auto"/>
        <w:bottom w:val="none" w:sz="0" w:space="0" w:color="auto"/>
        <w:right w:val="none" w:sz="0" w:space="0" w:color="auto"/>
      </w:divBdr>
    </w:div>
    <w:div w:id="1127505715">
      <w:bodyDiv w:val="1"/>
      <w:marLeft w:val="0"/>
      <w:marRight w:val="0"/>
      <w:marTop w:val="0"/>
      <w:marBottom w:val="0"/>
      <w:divBdr>
        <w:top w:val="none" w:sz="0" w:space="0" w:color="auto"/>
        <w:left w:val="none" w:sz="0" w:space="0" w:color="auto"/>
        <w:bottom w:val="none" w:sz="0" w:space="0" w:color="auto"/>
        <w:right w:val="none" w:sz="0" w:space="0" w:color="auto"/>
      </w:divBdr>
    </w:div>
    <w:div w:id="161659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iwriter\6ddd6e956e0f4d1ea0cbef3155df052f\overigstukintern.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SixthEditionOfficeOnline.xsl" StyleName="APA"/>
</file>

<file path=customXml/itemProps1.xml><?xml version="1.0" encoding="utf-8"?>
<ds:datastoreItem xmlns:ds="http://schemas.openxmlformats.org/officeDocument/2006/customXml" ds:itemID="{53EE9208-556B-4AF9-BC27-6A11F39A0EC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overigstukintern.dotx</Template>
  <TotalTime>0</TotalTime>
  <Pages>1</Pages>
  <Words>311</Words>
  <Characters>1633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Gemeente Diemen</Company>
  <LinksUpToDate>false</LinksUpToDate>
  <CharactersWithSpaces>1941</CharactersWithSpaces>
  <SharedDoc>false</SharedDoc>
  <HLinks>
    <vt:vector size="6" baseType="variant">
      <vt:variant>
        <vt:i4>5111850</vt:i4>
      </vt:variant>
      <vt:variant>
        <vt:i4>-1</vt:i4>
      </vt:variant>
      <vt:variant>
        <vt:i4>1026</vt:i4>
      </vt:variant>
      <vt:variant>
        <vt:i4>1</vt:i4>
      </vt:variant>
      <vt:variant>
        <vt:lpwstr>G:\documenten typekamer\Logos\nieuwlogoDiemen.jpg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iWRITER Service Account</dc:creator>
  <cp:lastModifiedBy>Jeannette Kuilman</cp:lastModifiedBy>
  <cp:revision>3</cp:revision>
  <dcterms:created xsi:type="dcterms:W3CDTF">2021-02-04T09:30:00Z</dcterms:created>
  <dcterms:modified xsi:type="dcterms:W3CDTF">2021-02-04T12:56:00Z</dcterms:modified>
</cp:coreProperties>
</file>